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1485265</wp:posOffset>
            </wp:positionV>
            <wp:extent cx="3458845" cy="386969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6972" r="-5069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pj93ndAAAADQEAAA8AAAAA&#10;AAAAAQAgAAAAIgAAAGRycy9kb3ducmV2LnhtbFBLAQIUABQAAAAIAIdO4kB3XjQ6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cs="Arial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default" w:ascii="微软雅黑" w:hAnsi="微软雅黑" w:eastAsiaTheme="minorEastAsia"/>
          <w:b/>
          <w:bCs/>
          <w:sz w:val="30"/>
          <w:szCs w:val="30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-8117840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490345" cy="1621790"/>
                  <wp:effectExtent l="0" t="0" r="0" b="0"/>
                  <wp:docPr id="5" name="图片 5" descr="3018DC-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18DC-2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单相交流220V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放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90-270V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1C7D07-B247-465F-854B-36E188182C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7F007E-A1F2-4852-AF37-EFDC4C11A2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06E12CF-D68F-48D3-8895-7C2D1454A1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4F0E2E7-FD44-4854-B0EA-6C538A7963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2D63F8F-A11C-4149-ADC1-2634F882CE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33A2FBD-C50B-49E2-8E1D-A0C972804460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274019FC-0B92-4C16-9FE3-0F0B204F26C4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3C79737E-98F9-4D61-BF3D-1DF535BFE7E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3E7E697-0231-46AA-8C84-163E0B4BD03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EBA17EC4-A8EA-4794-A91C-5C868958AEEC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D10623CF-453C-4609-8393-F4A932206505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6DD6C2BD-3FD5-4A33-90BF-3CAAD769293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24D86408-3D90-49B9-A192-CBAF841203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I2OGQ4NWRhOGQ2ODJhODI0N2RmMGMyNzBmYWYwMjVkYiIsInVzZXJDb3VudCI6MX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93F4AEF"/>
    <w:rsid w:val="09660049"/>
    <w:rsid w:val="0A811CA6"/>
    <w:rsid w:val="0B6B31C9"/>
    <w:rsid w:val="0BAF182A"/>
    <w:rsid w:val="0DA510F2"/>
    <w:rsid w:val="127E3D52"/>
    <w:rsid w:val="13974CA8"/>
    <w:rsid w:val="14881E6C"/>
    <w:rsid w:val="17FB2705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AC81AC1"/>
    <w:rsid w:val="2C49146A"/>
    <w:rsid w:val="2C9E6F6B"/>
    <w:rsid w:val="2CFD1D49"/>
    <w:rsid w:val="2E1E77C2"/>
    <w:rsid w:val="2E910A43"/>
    <w:rsid w:val="2F1E7B22"/>
    <w:rsid w:val="30046BAE"/>
    <w:rsid w:val="30FD146C"/>
    <w:rsid w:val="31931230"/>
    <w:rsid w:val="33B5286A"/>
    <w:rsid w:val="33F5698C"/>
    <w:rsid w:val="35BF50C3"/>
    <w:rsid w:val="3D8E2483"/>
    <w:rsid w:val="3F9047FE"/>
    <w:rsid w:val="3FFF3CEE"/>
    <w:rsid w:val="40014CEF"/>
    <w:rsid w:val="40A9173D"/>
    <w:rsid w:val="40E26798"/>
    <w:rsid w:val="41354483"/>
    <w:rsid w:val="44D116F3"/>
    <w:rsid w:val="461370B4"/>
    <w:rsid w:val="485759C2"/>
    <w:rsid w:val="488D46AF"/>
    <w:rsid w:val="48E72AE5"/>
    <w:rsid w:val="49A41A2E"/>
    <w:rsid w:val="49BD1385"/>
    <w:rsid w:val="4AA15816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535169C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2797913"/>
    <w:rsid w:val="651246C5"/>
    <w:rsid w:val="656868D1"/>
    <w:rsid w:val="66054C78"/>
    <w:rsid w:val="67E50060"/>
    <w:rsid w:val="6960203F"/>
    <w:rsid w:val="69A6554F"/>
    <w:rsid w:val="6A912DA2"/>
    <w:rsid w:val="6D780547"/>
    <w:rsid w:val="6E5B32FF"/>
    <w:rsid w:val="6FFC44B7"/>
    <w:rsid w:val="71B234ED"/>
    <w:rsid w:val="72114D93"/>
    <w:rsid w:val="72E0452B"/>
    <w:rsid w:val="733B2F32"/>
    <w:rsid w:val="77C933FF"/>
    <w:rsid w:val="77E874D1"/>
    <w:rsid w:val="78A24953"/>
    <w:rsid w:val="78CB6BA6"/>
    <w:rsid w:val="791D659A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1181</Words>
  <Characters>1333</Characters>
  <Lines>0</Lines>
  <Paragraphs>0</Paragraphs>
  <TotalTime>42</TotalTime>
  <ScaleCrop>false</ScaleCrop>
  <LinksUpToDate>false</LinksUpToDate>
  <CharactersWithSpaces>1352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2022-07-26T05:49:55Z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B5BB844C6922488681039318D8D53792</vt:lpwstr>
  </property>
  <property fmtid="{D5CDD505-2E9C-101B-9397-08002B2CF9AE}" pid="4" name="KSOTemplateUUID">
    <vt:lpwstr>v1.0_mb_C1D9xVE17GRg0N5lnbq4OQ==</vt:lpwstr>
  </property>
</Properties>
</file>