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7108825</wp:posOffset>
                </wp:positionV>
                <wp:extent cx="2893060" cy="4660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893060" cy="4660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9.75pt;height:36.7pt;width:227.8pt;z-index:251665408;mso-width-relative:page;mso-height-relative:page;" fillcolor="#C00000" filled="t" stroked="f" coordsize="21600,21600" o:gfxdata="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rD6S2QAAAA0BAAAPAAAAAAAAAAEAIAAAACIAAABkcnMvZG93bnJldi54bWxQSwECFAAUAAAACACH&#10;TuJAzfzpK1wCAACdBAAADgAAAAAAAAABACAAAAAo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1356360</wp:posOffset>
            </wp:positionV>
            <wp:extent cx="3420110" cy="389255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8292" r="-2800" b="2921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eastAsia" w:ascii="微软雅黑" w:hAnsi="微软雅黑" w:eastAsiaTheme="minorEastAsia"/>
          <w:b/>
          <w:bCs/>
          <w:sz w:val="30"/>
          <w:szCs w:val="30"/>
          <w:lang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455420" cy="1637030"/>
                  <wp:effectExtent l="0" t="0" r="0" b="1270"/>
                  <wp:docPr id="2" name="图片 2" descr="200V200A充放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0V200A充放电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单相交流220V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最大量程300V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最大量程150A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10-300Vdc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电压段一：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10-20V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电流：0-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0A连续可调</w:t>
            </w:r>
          </w:p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电压段二：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20-40V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电流：0-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160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A连续可调</w:t>
            </w:r>
          </w:p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电压段三：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40-60V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电流：0-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0A连续可调</w:t>
            </w:r>
          </w:p>
          <w:p>
            <w:pPr>
              <w:spacing w:beforeLines="50" w:afterLines="50" w:line="280" w:lineRule="exact"/>
              <w:rPr>
                <w:rFonts w:hint="eastAsia"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电压段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四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60-245V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电流：0-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0A连续可调</w:t>
            </w:r>
          </w:p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电压段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 xml:space="preserve">245-300V  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电流：0-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12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0A连续可调</w:t>
            </w:r>
          </w:p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最大功率48KW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40-300V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全程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750B2B-1860-4C06-B1C6-1C13BF0F4E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8F5CBA-77F0-4A09-AB22-1ED1EE2981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84A098-2D6B-4098-A598-8E3A31FECB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EDF07AF-2131-43A5-9659-C1A744F222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97C159A-7C9E-41A3-B575-9EE6025365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93D206D-FE6B-4F26-8109-FD07CE3A86A3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9A2E7F34-2A08-4B32-9634-07A5A357F6B3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7C42DF0F-3067-4663-9E7C-65133EB0BBB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47068C2-8810-4DCB-B9D5-8D01FDC5797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C3AA8BCD-4D27-4903-8136-1D7D53A01770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7FDB098E-B55D-416F-BB7F-542D16826DB3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CEA3F1C9-9390-4EA5-BBBF-76F0D5351B9F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BC6432D8-C633-4E18-A079-B942490F4C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A811CA6"/>
    <w:rsid w:val="0B6B31C9"/>
    <w:rsid w:val="0BAF182A"/>
    <w:rsid w:val="0DA510F2"/>
    <w:rsid w:val="125A6DA8"/>
    <w:rsid w:val="13974CA8"/>
    <w:rsid w:val="14881E6C"/>
    <w:rsid w:val="17FB2705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3B5286A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38597C"/>
    <w:rsid w:val="519E5880"/>
    <w:rsid w:val="53CA7FF9"/>
    <w:rsid w:val="5431446A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D9103F"/>
    <w:rsid w:val="67E50060"/>
    <w:rsid w:val="68F509FE"/>
    <w:rsid w:val="6960203F"/>
    <w:rsid w:val="6A5B0BB2"/>
    <w:rsid w:val="6A912DA2"/>
    <w:rsid w:val="6D780547"/>
    <w:rsid w:val="6E5B32FF"/>
    <w:rsid w:val="70A31D96"/>
    <w:rsid w:val="72114D93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1330</Words>
  <Characters>1553</Characters>
  <Lines>0</Lines>
  <Paragraphs>0</Paragraphs>
  <TotalTime>29</TotalTime>
  <ScaleCrop>false</ScaleCrop>
  <LinksUpToDate>false</LinksUpToDate>
  <CharactersWithSpaces>1588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7FFD29ACE68D4700B2EC4610B38C227F</vt:lpwstr>
  </property>
  <property fmtid="{D5CDD505-2E9C-101B-9397-08002B2CF9AE}" pid="4" name="KSOTemplateUUID">
    <vt:lpwstr>v1.0_mb_C1D9xVE17GRg0N5lnbq4OQ==</vt:lpwstr>
  </property>
</Properties>
</file>